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385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585"/>
        <w:gridCol w:w="2363"/>
      </w:tblGrid>
      <w:tr w:rsidR="000172E5" w:rsidRPr="005F4222" w:rsidTr="00390A21">
        <w:tc>
          <w:tcPr>
            <w:tcW w:w="5000" w:type="pct"/>
            <w:gridSpan w:val="4"/>
            <w:shd w:val="clear" w:color="auto" w:fill="B8E08C"/>
            <w:vAlign w:val="bottom"/>
          </w:tcPr>
          <w:p w:rsidR="000172E5" w:rsidRPr="005F4222" w:rsidRDefault="008C632A" w:rsidP="005F4222">
            <w:pPr>
              <w:pStyle w:val="berschrift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C632A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D3C3209" wp14:editId="39586AA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-1395730</wp:posOffset>
                      </wp:positionV>
                      <wp:extent cx="5702935" cy="1384935"/>
                      <wp:effectExtent l="0" t="0" r="0" b="571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2935" cy="1384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632A" w:rsidRPr="005F4222" w:rsidRDefault="008C632A" w:rsidP="008C632A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5F4222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EMINARANMELDUNG</w:t>
                                  </w:r>
                                </w:p>
                                <w:p w:rsidR="008C632A" w:rsidRPr="005F4222" w:rsidRDefault="008C632A" w:rsidP="008C632A">
                                  <w:pPr>
                                    <w:spacing w:before="0" w:after="1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F4222">
                                    <w:rPr>
                                      <w:sz w:val="22"/>
                                      <w:szCs w:val="22"/>
                                    </w:rPr>
                                    <w:t>Hiermit melde ich mich verbindlich an zur Seminarreihe:</w:t>
                                  </w:r>
                                </w:p>
                                <w:p w:rsidR="008C632A" w:rsidRDefault="008C632A" w:rsidP="000641C0">
                                  <w:pPr>
                                    <w:spacing w:before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F4222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Ankommen als pä</w:t>
                                  </w:r>
                                  <w:r w:rsidR="00946CD5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dagogische Fachkraft im </w:t>
                                  </w:r>
                                  <w:proofErr w:type="spellStart"/>
                                  <w:r w:rsidR="00946CD5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Bereí</w:t>
                                  </w:r>
                                  <w:r w:rsidRPr="005F4222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proofErr w:type="spellEnd"/>
                                  <w:r w:rsidRPr="005F4222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der</w:t>
                                  </w:r>
                                  <w:r w:rsidRPr="005F4222">
                                    <w:rPr>
                                      <w:rFonts w:cstheme="minorHAns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F4222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Kindertagesbetreuung</w:t>
                                  </w:r>
                                </w:p>
                                <w:p w:rsidR="008C632A" w:rsidRPr="005F4222" w:rsidRDefault="008C632A" w:rsidP="008C632A">
                                  <w:pPr>
                                    <w:spacing w:after="0"/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>Zeitraum: 17.11.2023 – 24.05.2024</w:t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F4222">
                                    <w:rPr>
                                      <w:rFonts w:cstheme="minorHAnsi"/>
                                      <w:sz w:val="22"/>
                                      <w:szCs w:val="22"/>
                                    </w:rPr>
                                    <w:tab/>
                                    <w:t>Seminar-Nr.: 2023-02-10-SR</w:t>
                                  </w:r>
                                </w:p>
                                <w:p w:rsidR="008C632A" w:rsidRDefault="008C632A" w:rsidP="008C632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C32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5.05pt;margin-top:-109.9pt;width:449.05pt;height:10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" filled="f" stroked="f">
                      <v:textbox>
                        <w:txbxContent>
                          <w:p w:rsidR="008C632A" w:rsidRPr="005F4222" w:rsidRDefault="008C632A" w:rsidP="008C632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5F4222">
                              <w:rPr>
                                <w:b/>
                                <w:sz w:val="22"/>
                                <w:szCs w:val="22"/>
                              </w:rPr>
                              <w:t>EMINARANMELDUNG</w:t>
                            </w:r>
                          </w:p>
                          <w:p w:rsidR="008C632A" w:rsidRPr="005F4222" w:rsidRDefault="008C632A" w:rsidP="008C632A">
                            <w:pPr>
                              <w:spacing w:before="0" w:after="120"/>
                              <w:rPr>
                                <w:sz w:val="22"/>
                                <w:szCs w:val="22"/>
                              </w:rPr>
                            </w:pPr>
                            <w:r w:rsidRPr="005F4222">
                              <w:rPr>
                                <w:sz w:val="22"/>
                                <w:szCs w:val="22"/>
                              </w:rPr>
                              <w:t>Hiermit melde ich mich verbindlich an zur Seminarreihe:</w:t>
                            </w:r>
                          </w:p>
                          <w:p w:rsidR="008C632A" w:rsidRDefault="008C632A" w:rsidP="000641C0">
                            <w:pPr>
                              <w:spacing w:before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F422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Ankommen als pä</w:t>
                            </w:r>
                            <w:r w:rsidR="00946CD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dagogische Fachkraft im </w:t>
                            </w:r>
                            <w:proofErr w:type="spellStart"/>
                            <w:r w:rsidR="00946CD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Bereí</w:t>
                            </w:r>
                            <w:r w:rsidRPr="005F422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ch</w:t>
                            </w:r>
                            <w:proofErr w:type="spellEnd"/>
                            <w:r w:rsidRPr="005F422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der</w:t>
                            </w:r>
                            <w:r w:rsidRPr="005F4222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422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Kindertagesbetreuung</w:t>
                            </w:r>
                          </w:p>
                          <w:p w:rsidR="008C632A" w:rsidRPr="005F4222" w:rsidRDefault="008C632A" w:rsidP="008C632A">
                            <w:pPr>
                              <w:spacing w:after="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Zeitraum: 17.11.2023 – 24.05.2024</w:t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5F422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  <w:t>Seminar-Nr.: 2023-02-10-SR</w:t>
                            </w:r>
                          </w:p>
                          <w:p w:rsidR="008C632A" w:rsidRDefault="008C632A" w:rsidP="008C632A"/>
                        </w:txbxContent>
                      </v:textbox>
                    </v:shape>
                  </w:pict>
                </mc:Fallback>
              </mc:AlternateContent>
            </w:r>
            <w:r w:rsidR="005F4222">
              <w:rPr>
                <w:rFonts w:asciiTheme="minorHAnsi" w:hAnsiTheme="minorHAnsi" w:cstheme="minorHAnsi"/>
                <w:sz w:val="22"/>
                <w:szCs w:val="22"/>
              </w:rPr>
              <w:t>Privatadresse</w:t>
            </w: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Name, Vorname</w:t>
            </w:r>
          </w:p>
        </w:tc>
        <w:sdt>
          <w:sdtPr>
            <w:rPr>
              <w:rFonts w:cstheme="minorHAnsi"/>
              <w:sz w:val="22"/>
              <w:szCs w:val="22"/>
            </w:rPr>
            <w:id w:val="-892650208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5F4222" w:rsidRDefault="00946CD5" w:rsidP="00946CD5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Anschrift</w:t>
            </w:r>
          </w:p>
        </w:tc>
        <w:sdt>
          <w:sdtPr>
            <w:rPr>
              <w:rFonts w:cstheme="minorHAnsi"/>
              <w:sz w:val="22"/>
              <w:szCs w:val="22"/>
            </w:rPr>
            <w:id w:val="664604292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0172E5" w:rsidRPr="005F4222" w:rsidTr="00946CD5">
        <w:sdt>
          <w:sdtPr>
            <w:rPr>
              <w:rFonts w:cstheme="minorHAnsi"/>
              <w:sz w:val="22"/>
              <w:szCs w:val="22"/>
            </w:rPr>
            <w:id w:val="946660661"/>
            <w:placeholder>
              <w:docPart w:val="78CDA8C4B08E4C97B863B648D36E96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5F4222" w:rsidRDefault="007147D7" w:rsidP="00390A21">
                <w:pPr>
                  <w:pStyle w:val="Standardeinzug"/>
                  <w:ind w:left="319"/>
                  <w:rPr>
                    <w:rFonts w:cstheme="minorHAnsi"/>
                    <w:sz w:val="22"/>
                    <w:szCs w:val="22"/>
                  </w:rPr>
                </w:pPr>
                <w:r w:rsidRPr="005F4222">
                  <w:rPr>
                    <w:rFonts w:cstheme="minorHAnsi"/>
                    <w:sz w:val="22"/>
                    <w:szCs w:val="22"/>
                    <w:lang w:bidi="de-DE"/>
                  </w:rPr>
                  <w:t>Telefon mobil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</w:rPr>
            <w:id w:val="883600581"/>
            <w:placeholder>
              <w:docPart w:val="DefaultPlaceholder_-1854013440"/>
            </w:placeholder>
            <w:showingPlcHdr/>
          </w:sdtPr>
          <w:sdtContent>
            <w:tc>
              <w:tcPr>
                <w:tcW w:w="147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  <w:tc>
          <w:tcPr>
            <w:tcW w:w="878" w:type="pct"/>
            <w:tcBorders>
              <w:top w:val="single" w:sz="4" w:space="0" w:color="auto"/>
            </w:tcBorders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09" w:type="pct"/>
            <w:vAlign w:val="bottom"/>
          </w:tcPr>
          <w:p w:rsidR="000172E5" w:rsidRPr="005F4222" w:rsidRDefault="000172E5" w:rsidP="005F42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5F4222" w:rsidTr="005F4222">
        <w:sdt>
          <w:sdtPr>
            <w:rPr>
              <w:rFonts w:cstheme="minorHAnsi"/>
              <w:sz w:val="22"/>
              <w:szCs w:val="22"/>
            </w:rPr>
            <w:id w:val="1334104394"/>
            <w:placeholder>
              <w:docPart w:val="3FA990F8FFBD40688C8F9DCE75CEB1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5F4222" w:rsidRDefault="007147D7" w:rsidP="00390A21">
                <w:pPr>
                  <w:pStyle w:val="Standardeinzug"/>
                  <w:ind w:left="319"/>
                  <w:rPr>
                    <w:rFonts w:cstheme="minorHAnsi"/>
                    <w:sz w:val="22"/>
                    <w:szCs w:val="22"/>
                  </w:rPr>
                </w:pPr>
                <w:r w:rsidRPr="005F4222">
                  <w:rPr>
                    <w:rFonts w:cstheme="minorHAnsi"/>
                    <w:sz w:val="22"/>
                    <w:szCs w:val="22"/>
                    <w:lang w:bidi="de-DE"/>
                  </w:rPr>
                  <w:t>E-Mail-Adresse</w:t>
                </w:r>
              </w:p>
            </w:tc>
          </w:sdtContent>
        </w:sdt>
        <w:sdt>
          <w:sdtPr>
            <w:rPr>
              <w:rFonts w:cstheme="minorHAnsi"/>
              <w:sz w:val="22"/>
              <w:szCs w:val="22"/>
            </w:rPr>
            <w:id w:val="-1222135143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0172E5" w:rsidRPr="005F4222" w:rsidTr="005F422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5F4222" w:rsidRDefault="000172E5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5F4222" w:rsidTr="00390A21">
        <w:tc>
          <w:tcPr>
            <w:tcW w:w="5000" w:type="pct"/>
            <w:gridSpan w:val="4"/>
            <w:shd w:val="clear" w:color="auto" w:fill="B8E08C"/>
            <w:vAlign w:val="bottom"/>
          </w:tcPr>
          <w:p w:rsidR="000172E5" w:rsidRPr="005F4222" w:rsidRDefault="005F4222" w:rsidP="005F4222">
            <w:pPr>
              <w:pStyle w:val="berschrift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Dienstadresse (falls zutreffend)</w:t>
            </w:r>
          </w:p>
        </w:tc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8C632A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  <w:r w:rsidR="008C632A">
              <w:rPr>
                <w:rFonts w:cstheme="minorHAnsi"/>
                <w:sz w:val="22"/>
                <w:szCs w:val="22"/>
              </w:rPr>
              <w:t xml:space="preserve"> der Einrichtung</w:t>
            </w:r>
          </w:p>
        </w:tc>
        <w:sdt>
          <w:sdtPr>
            <w:rPr>
              <w:rFonts w:cstheme="minorHAnsi"/>
              <w:sz w:val="22"/>
              <w:szCs w:val="22"/>
            </w:rPr>
            <w:id w:val="-1202329457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Anschrift</w:t>
            </w:r>
          </w:p>
        </w:tc>
        <w:sdt>
          <w:sdtPr>
            <w:rPr>
              <w:rFonts w:cstheme="minorHAnsi"/>
              <w:sz w:val="22"/>
              <w:szCs w:val="22"/>
            </w:rPr>
            <w:id w:val="56519286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0172E5" w:rsidRPr="005F4222" w:rsidTr="00946CD5">
        <w:tc>
          <w:tcPr>
            <w:tcW w:w="1334" w:type="pct"/>
            <w:vAlign w:val="bottom"/>
          </w:tcPr>
          <w:p w:rsidR="000172E5" w:rsidRPr="005F4222" w:rsidRDefault="005F4222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Telefon</w:t>
            </w:r>
          </w:p>
        </w:tc>
        <w:sdt>
          <w:sdtPr>
            <w:rPr>
              <w:rFonts w:cstheme="minorHAnsi"/>
              <w:sz w:val="22"/>
              <w:szCs w:val="22"/>
            </w:rPr>
            <w:id w:val="-678973374"/>
            <w:placeholder>
              <w:docPart w:val="DefaultPlaceholder_-1854013440"/>
            </w:placeholder>
            <w:showingPlcHdr/>
          </w:sdtPr>
          <w:sdtContent>
            <w:tc>
              <w:tcPr>
                <w:tcW w:w="147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  <w:tc>
          <w:tcPr>
            <w:tcW w:w="878" w:type="pct"/>
            <w:tcBorders>
              <w:top w:val="single" w:sz="4" w:space="0" w:color="auto"/>
            </w:tcBorders>
            <w:vAlign w:val="bottom"/>
          </w:tcPr>
          <w:p w:rsidR="000172E5" w:rsidRPr="005F4222" w:rsidRDefault="00390A21" w:rsidP="00390A21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E-Mail Adresse</w:t>
            </w:r>
          </w:p>
        </w:tc>
        <w:sdt>
          <w:sdtPr>
            <w:rPr>
              <w:rFonts w:cstheme="minorHAnsi"/>
              <w:sz w:val="22"/>
              <w:szCs w:val="22"/>
            </w:rPr>
            <w:id w:val="1608081907"/>
            <w:placeholder>
              <w:docPart w:val="DefaultPlaceholder_-1854013440"/>
            </w:placeholder>
            <w:showingPlcHdr/>
          </w:sdtPr>
          <w:sdtContent>
            <w:tc>
              <w:tcPr>
                <w:tcW w:w="130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0172E5" w:rsidRPr="005F4222" w:rsidTr="005F4222">
        <w:tc>
          <w:tcPr>
            <w:tcW w:w="1334" w:type="pct"/>
            <w:vAlign w:val="bottom"/>
          </w:tcPr>
          <w:p w:rsidR="000172E5" w:rsidRPr="005F4222" w:rsidRDefault="00390A21" w:rsidP="00390A21">
            <w:pPr>
              <w:pStyle w:val="Standardeinzug"/>
              <w:ind w:left="319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Tätigkeit/Funktion</w:t>
            </w:r>
          </w:p>
        </w:tc>
        <w:sdt>
          <w:sdtPr>
            <w:rPr>
              <w:rFonts w:cstheme="minorHAnsi"/>
              <w:sz w:val="22"/>
              <w:szCs w:val="22"/>
            </w:rPr>
            <w:id w:val="1986966633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5F4222" w:rsidRDefault="00946CD5" w:rsidP="005F4222">
                <w:pPr>
                  <w:rPr>
                    <w:rFonts w:cstheme="minorHAnsi"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8C632A" w:rsidRPr="005F4222" w:rsidTr="008C632A">
        <w:tc>
          <w:tcPr>
            <w:tcW w:w="1334" w:type="pct"/>
            <w:vAlign w:val="bottom"/>
          </w:tcPr>
          <w:p w:rsidR="00356D59" w:rsidRDefault="00356D59" w:rsidP="005F4222">
            <w:pPr>
              <w:rPr>
                <w:rFonts w:cstheme="minorHAnsi"/>
                <w:i/>
                <w:sz w:val="22"/>
                <w:szCs w:val="22"/>
              </w:rPr>
            </w:pPr>
          </w:p>
          <w:p w:rsidR="008C632A" w:rsidRPr="008C632A" w:rsidRDefault="008C632A" w:rsidP="005F4222">
            <w:pPr>
              <w:rPr>
                <w:rFonts w:cstheme="minorHAnsi"/>
                <w:b/>
                <w:i/>
                <w:sz w:val="22"/>
                <w:szCs w:val="22"/>
              </w:rPr>
            </w:pPr>
            <w:r w:rsidRPr="008C632A">
              <w:rPr>
                <w:rFonts w:cstheme="minorHAnsi"/>
                <w:i/>
                <w:sz w:val="22"/>
                <w:szCs w:val="22"/>
              </w:rPr>
              <w:t>Unterstützungsbedarf auf Grund von Einschränkungen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8C632A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  <w:sdt>
            <w:sdtPr>
              <w:rPr>
                <w:rFonts w:cstheme="minorHAnsi"/>
                <w:b/>
                <w:sz w:val="22"/>
                <w:szCs w:val="22"/>
              </w:rPr>
              <w:id w:val="664600888"/>
              <w:placeholder>
                <w:docPart w:val="DefaultPlaceholder_-1854013440"/>
              </w:placeholder>
              <w:showingPlcHdr/>
            </w:sdtPr>
            <w:sdtContent>
              <w:p w:rsidR="008C632A" w:rsidRPr="005F4222" w:rsidRDefault="00946CD5" w:rsidP="005F4222">
                <w:pPr>
                  <w:rPr>
                    <w:rFonts w:cstheme="minorHAnsi"/>
                    <w:b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8C632A" w:rsidRPr="005F4222" w:rsidTr="008C632A">
        <w:tc>
          <w:tcPr>
            <w:tcW w:w="1334" w:type="pct"/>
            <w:vAlign w:val="bottom"/>
          </w:tcPr>
          <w:p w:rsidR="008C632A" w:rsidRPr="008C632A" w:rsidRDefault="008C632A" w:rsidP="005F4222">
            <w:pPr>
              <w:rPr>
                <w:rFonts w:cstheme="minorHAnsi"/>
                <w:i/>
                <w:sz w:val="22"/>
                <w:szCs w:val="22"/>
              </w:rPr>
            </w:pPr>
            <w:r>
              <w:rPr>
                <w:rFonts w:cstheme="minorHAnsi"/>
                <w:i/>
                <w:sz w:val="22"/>
                <w:szCs w:val="22"/>
              </w:rPr>
              <w:t>Bemerkungen</w:t>
            </w:r>
          </w:p>
        </w:tc>
        <w:sdt>
          <w:sdtPr>
            <w:rPr>
              <w:rFonts w:cstheme="minorHAnsi"/>
              <w:b/>
              <w:sz w:val="22"/>
              <w:szCs w:val="22"/>
            </w:rPr>
            <w:id w:val="-178358272"/>
            <w:placeholder>
              <w:docPart w:val="DefaultPlaceholder_-1854013440"/>
            </w:placeholder>
            <w:showingPlcHdr/>
          </w:sdtPr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8C632A" w:rsidRDefault="00946CD5" w:rsidP="005F4222">
                <w:pPr>
                  <w:rPr>
                    <w:rFonts w:cstheme="minorHAnsi"/>
                    <w:b/>
                    <w:sz w:val="22"/>
                    <w:szCs w:val="22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8C632A" w:rsidRPr="005F4222" w:rsidTr="005F4222">
        <w:tc>
          <w:tcPr>
            <w:tcW w:w="1334" w:type="pct"/>
            <w:vAlign w:val="bottom"/>
          </w:tcPr>
          <w:p w:rsidR="008C632A" w:rsidRPr="005F4222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8C632A" w:rsidRPr="005F4222" w:rsidRDefault="008C632A" w:rsidP="005F4222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:rsidR="00DC4EB9" w:rsidRDefault="000641C0" w:rsidP="005F4222">
      <w:pPr>
        <w:spacing w:before="0"/>
        <w:rPr>
          <w:rFonts w:cstheme="minorHAnsi"/>
          <w:sz w:val="24"/>
          <w:szCs w:val="24"/>
        </w:rPr>
      </w:pPr>
      <w:r w:rsidRPr="00CD3BAF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60A157C5" wp14:editId="28B11947">
            <wp:simplePos x="0" y="0"/>
            <wp:positionH relativeFrom="margin">
              <wp:posOffset>4484154</wp:posOffset>
            </wp:positionH>
            <wp:positionV relativeFrom="paragraph">
              <wp:posOffset>237870</wp:posOffset>
            </wp:positionV>
            <wp:extent cx="1373596" cy="563389"/>
            <wp:effectExtent l="0" t="0" r="0" b="8255"/>
            <wp:wrapNone/>
            <wp:docPr id="5" name="Picture 2" descr="https://www.ibs-thueringen.de/wp-content/uploads/2023/02/MicrosoftTeams-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ibs-thueringen.de/wp-content/uploads/2023/02/MicrosoftTeams-image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17" cy="5751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EB9" w:rsidRDefault="00DC4EB9" w:rsidP="00DC4EB9">
      <w:pPr>
        <w:rPr>
          <w:rFonts w:cstheme="minorHAnsi"/>
          <w:sz w:val="24"/>
          <w:szCs w:val="24"/>
        </w:rPr>
      </w:pPr>
    </w:p>
    <w:p w:rsidR="005F4222" w:rsidRDefault="005F4222" w:rsidP="00DC4EB9">
      <w:pPr>
        <w:rPr>
          <w:rFonts w:cstheme="minorHAnsi"/>
          <w:sz w:val="24"/>
          <w:szCs w:val="24"/>
        </w:rPr>
      </w:pPr>
    </w:p>
    <w:p w:rsidR="00DC4EB9" w:rsidRPr="00DC4EB9" w:rsidRDefault="00DC4EB9" w:rsidP="00DC4EB9">
      <w:pPr>
        <w:rPr>
          <w:rFonts w:cstheme="minorHAnsi"/>
          <w:sz w:val="24"/>
          <w:szCs w:val="24"/>
        </w:rPr>
      </w:pPr>
    </w:p>
    <w:p w:rsidR="008C632A" w:rsidRPr="008C632A" w:rsidRDefault="008C632A" w:rsidP="008C632A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  <w:szCs w:val="22"/>
        </w:rPr>
      </w:pPr>
      <w:r w:rsidRPr="008C632A">
        <w:rPr>
          <w:rFonts w:cstheme="minorHAnsi"/>
          <w:sz w:val="22"/>
          <w:szCs w:val="22"/>
        </w:rPr>
        <w:t xml:space="preserve">Wir verarbeiten Ihre personenbezogenen Daten zur Durchführung der o. g. Veranstaltung. </w:t>
      </w:r>
      <w:r>
        <w:rPr>
          <w:rFonts w:cstheme="minorHAnsi"/>
          <w:sz w:val="22"/>
          <w:szCs w:val="22"/>
        </w:rPr>
        <w:t xml:space="preserve">       </w:t>
      </w:r>
      <w:r w:rsidRPr="008C632A">
        <w:rPr>
          <w:rFonts w:cstheme="minorHAnsi"/>
          <w:sz w:val="22"/>
          <w:szCs w:val="22"/>
        </w:rPr>
        <w:t>Weitere Informationen fi</w:t>
      </w:r>
      <w:r>
        <w:rPr>
          <w:rFonts w:cstheme="minorHAnsi"/>
          <w:sz w:val="22"/>
          <w:szCs w:val="22"/>
        </w:rPr>
        <w:t xml:space="preserve">nden Sie </w:t>
      </w:r>
      <w:r w:rsidRPr="008C632A">
        <w:rPr>
          <w:rFonts w:cstheme="minorHAnsi"/>
          <w:sz w:val="22"/>
          <w:szCs w:val="22"/>
        </w:rPr>
        <w:t xml:space="preserve">in unseren Datenschutzhinweisen unter </w:t>
      </w:r>
      <w:r w:rsidRPr="008C632A">
        <w:rPr>
          <w:rFonts w:cstheme="minorHAnsi"/>
          <w:b/>
          <w:sz w:val="22"/>
          <w:szCs w:val="22"/>
        </w:rPr>
        <w:t>www.ibs-thueringen.de</w:t>
      </w:r>
      <w:r>
        <w:rPr>
          <w:rFonts w:cstheme="minorHAnsi"/>
          <w:sz w:val="22"/>
          <w:szCs w:val="22"/>
        </w:rPr>
        <w:t>.</w:t>
      </w:r>
    </w:p>
    <w:p w:rsidR="008C632A" w:rsidRDefault="008C632A" w:rsidP="008C632A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  <w:szCs w:val="22"/>
        </w:rPr>
      </w:pPr>
      <w:r w:rsidRPr="008C632A">
        <w:rPr>
          <w:rFonts w:cstheme="minorHAnsi"/>
          <w:sz w:val="22"/>
          <w:szCs w:val="22"/>
        </w:rPr>
        <w:t>Mit meiner Unterschrift melde ich mich verbindlich für die oben genannte Veranstaltung an.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67"/>
        <w:gridCol w:w="4343"/>
      </w:tblGrid>
      <w:tr w:rsidR="00356D59" w:rsidTr="00356D59">
        <w:sdt>
          <w:sdtPr>
            <w:rPr>
              <w:rFonts w:cstheme="minorHAnsi"/>
              <w:b/>
              <w:sz w:val="24"/>
              <w:szCs w:val="24"/>
            </w:rPr>
            <w:id w:val="1774049580"/>
            <w:placeholder>
              <w:docPart w:val="DefaultPlaceholder_-1854013440"/>
            </w:placeholder>
            <w:showingPlcHdr/>
          </w:sdtPr>
          <w:sdtContent>
            <w:bookmarkStart w:id="0" w:name="_GoBack" w:displacedByCustomXml="prev"/>
            <w:tc>
              <w:tcPr>
                <w:tcW w:w="4106" w:type="dxa"/>
                <w:tcBorders>
                  <w:bottom w:val="single" w:sz="4" w:space="0" w:color="auto"/>
                </w:tcBorders>
              </w:tcPr>
              <w:p w:rsidR="00356D59" w:rsidRDefault="00946CD5" w:rsidP="00637200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946CD5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  <w:bookmarkEnd w:id="0" w:displacedByCustomXml="next"/>
          </w:sdtContent>
        </w:sdt>
        <w:tc>
          <w:tcPr>
            <w:tcW w:w="567" w:type="dxa"/>
          </w:tcPr>
          <w:p w:rsidR="00356D59" w:rsidRDefault="00356D59" w:rsidP="00637200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43" w:type="dxa"/>
            <w:tcBorders>
              <w:bottom w:val="single" w:sz="4" w:space="0" w:color="auto"/>
            </w:tcBorders>
          </w:tcPr>
          <w:p w:rsidR="00356D59" w:rsidRDefault="00356D59" w:rsidP="0063720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56D59" w:rsidTr="00356D59">
        <w:tc>
          <w:tcPr>
            <w:tcW w:w="4106" w:type="dxa"/>
            <w:tcBorders>
              <w:top w:val="single" w:sz="4" w:space="0" w:color="auto"/>
            </w:tcBorders>
          </w:tcPr>
          <w:p w:rsidR="00356D59" w:rsidRPr="00A912A2" w:rsidRDefault="00356D59" w:rsidP="00637200">
            <w:pPr>
              <w:rPr>
                <w:rFonts w:cstheme="minorHAnsi"/>
                <w:sz w:val="22"/>
                <w:szCs w:val="22"/>
              </w:rPr>
            </w:pPr>
            <w:r w:rsidRPr="00A912A2">
              <w:rPr>
                <w:rFonts w:cstheme="minorHAnsi"/>
                <w:sz w:val="22"/>
                <w:szCs w:val="22"/>
              </w:rPr>
              <w:t>Datum</w:t>
            </w:r>
          </w:p>
        </w:tc>
        <w:tc>
          <w:tcPr>
            <w:tcW w:w="567" w:type="dxa"/>
          </w:tcPr>
          <w:p w:rsidR="00356D59" w:rsidRPr="00A912A2" w:rsidRDefault="00356D59" w:rsidP="0063720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43" w:type="dxa"/>
            <w:tcBorders>
              <w:top w:val="single" w:sz="4" w:space="0" w:color="auto"/>
            </w:tcBorders>
          </w:tcPr>
          <w:p w:rsidR="00356D59" w:rsidRPr="00A912A2" w:rsidRDefault="00356D59" w:rsidP="00637200">
            <w:pPr>
              <w:rPr>
                <w:rFonts w:cstheme="minorHAnsi"/>
                <w:sz w:val="22"/>
                <w:szCs w:val="22"/>
              </w:rPr>
            </w:pPr>
            <w:r w:rsidRPr="00A912A2">
              <w:rPr>
                <w:rFonts w:cstheme="minorHAnsi"/>
                <w:sz w:val="22"/>
                <w:szCs w:val="22"/>
              </w:rPr>
              <w:t>Unterschrift</w:t>
            </w:r>
          </w:p>
        </w:tc>
      </w:tr>
    </w:tbl>
    <w:p w:rsidR="00356D59" w:rsidRPr="00946CD5" w:rsidRDefault="00A912A2" w:rsidP="00637200">
      <w:pPr>
        <w:rPr>
          <w:b/>
        </w:rPr>
      </w:pPr>
      <w:r>
        <w:rPr>
          <w:b/>
          <w:noProof/>
          <w:color w:val="323E4F" w:themeColor="text2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D858B62" wp14:editId="5740D557">
            <wp:simplePos x="0" y="0"/>
            <wp:positionH relativeFrom="column">
              <wp:posOffset>5126990</wp:posOffset>
            </wp:positionH>
            <wp:positionV relativeFrom="paragraph">
              <wp:posOffset>171633</wp:posOffset>
            </wp:positionV>
            <wp:extent cx="671195" cy="619125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BS_20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56"/>
                    <a:stretch/>
                  </pic:blipFill>
                  <pic:spPr bwMode="auto">
                    <a:xfrm>
                      <a:off x="0" y="0"/>
                      <a:ext cx="67119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C0" w:rsidRPr="00356D5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84638</wp:posOffset>
                </wp:positionV>
                <wp:extent cx="5921375" cy="140462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59" w:rsidRPr="000641C0" w:rsidRDefault="00356D59" w:rsidP="000641C0">
                            <w:pPr>
                              <w:spacing w:before="0" w:after="0"/>
                              <w:rPr>
                                <w:sz w:val="22"/>
                                <w:szCs w:val="22"/>
                              </w:rPr>
                            </w:pPr>
                            <w:r w:rsidRPr="00A912A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Kursorganisation: </w:t>
                            </w:r>
                            <w:r w:rsidR="000641C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0641C0">
                              <w:rPr>
                                <w:sz w:val="22"/>
                                <w:szCs w:val="22"/>
                              </w:rPr>
                              <w:t>Institut für Berufsb</w:t>
                            </w:r>
                            <w:r w:rsidR="000641C0" w:rsidRPr="000641C0">
                              <w:rPr>
                                <w:sz w:val="22"/>
                                <w:szCs w:val="22"/>
                              </w:rPr>
                              <w:t>ildung und Sozialmanagement gGmb</w:t>
                            </w:r>
                            <w:r w:rsidRPr="000641C0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:rsidR="000641C0" w:rsidRPr="000641C0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sz w:val="22"/>
                                <w:szCs w:val="22"/>
                              </w:rPr>
                            </w:pPr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Wallstraße </w:t>
                            </w:r>
                            <w:proofErr w:type="gramStart"/>
                            <w:r w:rsidRPr="000641C0">
                              <w:rPr>
                                <w:sz w:val="22"/>
                                <w:szCs w:val="22"/>
                              </w:rPr>
                              <w:t>18  I</w:t>
                            </w:r>
                            <w:proofErr w:type="gramEnd"/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  99084 Erfurt</w:t>
                            </w:r>
                          </w:p>
                          <w:p w:rsidR="000641C0" w:rsidRPr="00A912A2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641C0">
                              <w:rPr>
                                <w:sz w:val="22"/>
                                <w:szCs w:val="22"/>
                              </w:rPr>
                              <w:t xml:space="preserve">Tel.   0361 51150023  </w:t>
                            </w:r>
                            <w:hyperlink r:id="rId12" w:history="1">
                              <w:r w:rsidRPr="00A912A2">
                                <w:rPr>
                                  <w:rStyle w:val="Hyperlink"/>
                                  <w:color w:val="808080" w:themeColor="background1" w:themeShade="80"/>
                                  <w:sz w:val="22"/>
                                  <w:szCs w:val="22"/>
                                </w:rPr>
                                <w:t>paedagogik@ibs-thueringen.de</w:t>
                              </w:r>
                            </w:hyperlink>
                          </w:p>
                          <w:p w:rsidR="000641C0" w:rsidRPr="00591E34" w:rsidRDefault="000641C0" w:rsidP="000641C0">
                            <w:pPr>
                              <w:spacing w:before="120" w:after="0" w:line="240" w:lineRule="auto"/>
                              <w:ind w:left="1440" w:firstLine="720"/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91E34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Ansprechpartnerinnen: </w:t>
                            </w:r>
                          </w:p>
                          <w:p w:rsidR="000641C0" w:rsidRPr="00591E34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Anne Friedemann, Elisabeth Nickel, Anne Kremmer, Sarah Dietrich</w:t>
                            </w:r>
                          </w:p>
                          <w:p w:rsidR="000641C0" w:rsidRPr="000641C0" w:rsidRDefault="000641C0" w:rsidP="000641C0">
                            <w:pPr>
                              <w:spacing w:before="0" w:after="0"/>
                              <w:ind w:left="1440"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.5pt;margin-top:6.65pt;width:466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" filled="f" stroked="f">
                <v:textbox style="mso-fit-shape-to-text:t">
                  <w:txbxContent>
                    <w:p w:rsidR="00356D59" w:rsidRPr="000641C0" w:rsidRDefault="00356D59" w:rsidP="000641C0">
                      <w:pPr>
                        <w:spacing w:before="0" w:after="0"/>
                        <w:rPr>
                          <w:sz w:val="22"/>
                          <w:szCs w:val="22"/>
                        </w:rPr>
                      </w:pPr>
                      <w:r w:rsidRPr="00A912A2">
                        <w:rPr>
                          <w:b/>
                          <w:sz w:val="22"/>
                          <w:szCs w:val="22"/>
                        </w:rPr>
                        <w:t xml:space="preserve">Kursorganisation: </w:t>
                      </w:r>
                      <w:r w:rsidR="000641C0">
                        <w:rPr>
                          <w:sz w:val="22"/>
                          <w:szCs w:val="22"/>
                        </w:rPr>
                        <w:tab/>
                      </w:r>
                      <w:r w:rsidRPr="000641C0">
                        <w:rPr>
                          <w:sz w:val="22"/>
                          <w:szCs w:val="22"/>
                        </w:rPr>
                        <w:t>Institut für Berufsb</w:t>
                      </w:r>
                      <w:r w:rsidR="000641C0" w:rsidRPr="000641C0">
                        <w:rPr>
                          <w:sz w:val="22"/>
                          <w:szCs w:val="22"/>
                        </w:rPr>
                        <w:t>ildung und Sozialmanagement gGmb</w:t>
                      </w:r>
                      <w:r w:rsidRPr="000641C0">
                        <w:rPr>
                          <w:sz w:val="22"/>
                          <w:szCs w:val="22"/>
                        </w:rPr>
                        <w:t>H</w:t>
                      </w:r>
                    </w:p>
                    <w:p w:rsidR="000641C0" w:rsidRPr="000641C0" w:rsidRDefault="000641C0" w:rsidP="000641C0">
                      <w:pPr>
                        <w:spacing w:before="0" w:after="0"/>
                        <w:ind w:left="1440" w:firstLine="720"/>
                        <w:rPr>
                          <w:sz w:val="22"/>
                          <w:szCs w:val="22"/>
                        </w:rPr>
                      </w:pPr>
                      <w:r w:rsidRPr="000641C0">
                        <w:rPr>
                          <w:sz w:val="22"/>
                          <w:szCs w:val="22"/>
                        </w:rPr>
                        <w:t xml:space="preserve">Wallstraße </w:t>
                      </w:r>
                      <w:proofErr w:type="gramStart"/>
                      <w:r w:rsidRPr="000641C0">
                        <w:rPr>
                          <w:sz w:val="22"/>
                          <w:szCs w:val="22"/>
                        </w:rPr>
                        <w:t>18  I</w:t>
                      </w:r>
                      <w:proofErr w:type="gramEnd"/>
                      <w:r w:rsidRPr="000641C0">
                        <w:rPr>
                          <w:sz w:val="22"/>
                          <w:szCs w:val="22"/>
                        </w:rPr>
                        <w:t xml:space="preserve">  99084 Erfurt</w:t>
                      </w:r>
                    </w:p>
                    <w:p w:rsidR="000641C0" w:rsidRPr="00A912A2" w:rsidRDefault="000641C0" w:rsidP="000641C0">
                      <w:pPr>
                        <w:spacing w:before="0" w:after="0"/>
                        <w:ind w:left="1440" w:firstLine="720"/>
                        <w:rPr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641C0">
                        <w:rPr>
                          <w:sz w:val="22"/>
                          <w:szCs w:val="22"/>
                        </w:rPr>
                        <w:t xml:space="preserve">Tel.   0361 51150023  </w:t>
                      </w:r>
                      <w:hyperlink r:id="rId13" w:history="1">
                        <w:r w:rsidRPr="00A912A2">
                          <w:rPr>
                            <w:rStyle w:val="Hyperlink"/>
                            <w:color w:val="808080" w:themeColor="background1" w:themeShade="80"/>
                            <w:sz w:val="22"/>
                            <w:szCs w:val="22"/>
                          </w:rPr>
                          <w:t>paedagogik@ibs-thueringen.de</w:t>
                        </w:r>
                      </w:hyperlink>
                    </w:p>
                    <w:p w:rsidR="000641C0" w:rsidRPr="00591E34" w:rsidRDefault="000641C0" w:rsidP="000641C0">
                      <w:pPr>
                        <w:spacing w:before="120" w:after="0" w:line="240" w:lineRule="auto"/>
                        <w:ind w:left="1440" w:firstLine="720"/>
                        <w:rPr>
                          <w:rFonts w:cstheme="minorHAnsi"/>
                          <w:i/>
                          <w:sz w:val="22"/>
                          <w:szCs w:val="22"/>
                        </w:rPr>
                      </w:pPr>
                      <w:r w:rsidRPr="00591E34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Ansprechpartnerinnen: </w:t>
                      </w:r>
                    </w:p>
                    <w:p w:rsidR="000641C0" w:rsidRPr="00591E34" w:rsidRDefault="000641C0" w:rsidP="000641C0">
                      <w:pPr>
                        <w:spacing w:before="0" w:after="0"/>
                        <w:ind w:left="1440" w:firstLine="720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Anne Friedemann, Elisabeth Nickel, Anne Kremmer, Sarah Dietrich</w:t>
                      </w:r>
                    </w:p>
                    <w:p w:rsidR="000641C0" w:rsidRPr="000641C0" w:rsidRDefault="000641C0" w:rsidP="000641C0">
                      <w:pPr>
                        <w:spacing w:before="0" w:after="0"/>
                        <w:ind w:left="1440" w:firstLine="72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6D59" w:rsidRPr="00946CD5" w:rsidSect="00356D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28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222" w:rsidRDefault="005F4222" w:rsidP="000172E5">
      <w:pPr>
        <w:spacing w:after="0" w:line="240" w:lineRule="auto"/>
      </w:pPr>
      <w:r>
        <w:separator/>
      </w:r>
    </w:p>
  </w:endnote>
  <w:endnote w:type="continuationSeparator" w:id="0">
    <w:p w:rsidR="005F4222" w:rsidRDefault="005F422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B09A4E-706F-4069-A038-879106AC2FBF}"/>
    <w:embedBold r:id="rId2" w:fontKey="{0D85FC8E-1B10-4103-9B60-BDCAB40FDF85}"/>
    <w:embedItalic r:id="rId3" w:fontKey="{DA4AAECB-15E2-430B-93C3-CF28EECDC5EB}"/>
    <w:embedBoldItalic r:id="rId4" w:fontKey="{2DC7C2AE-398A-409C-B64A-8A3D9480BC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8F887A2-BDCF-49FA-89E4-7AF6C9396C35}"/>
    <w:embedBold r:id="rId6" w:fontKey="{34187A6E-E5AE-4644-8233-D94134889ABE}"/>
    <w:embedItalic r:id="rId7" w:fontKey="{3C16C5FD-6F5B-4796-B765-98A82367AA1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7626A7B-FC07-440C-B06F-C68B7C496C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62B3121-1439-46F7-AB12-0EE464227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8C632A">
          <w:pPr>
            <w:pStyle w:val="Fuzeile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uzeile"/>
            <w:jc w:val="right"/>
          </w:pPr>
        </w:p>
      </w:tc>
    </w:tr>
  </w:tbl>
  <w:p w:rsidR="006145D8" w:rsidRDefault="006145D8" w:rsidP="0063720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222" w:rsidRDefault="005F4222" w:rsidP="000172E5">
      <w:pPr>
        <w:spacing w:after="0" w:line="240" w:lineRule="auto"/>
      </w:pPr>
      <w:r>
        <w:separator/>
      </w:r>
    </w:p>
  </w:footnote>
  <w:footnote w:type="continuationSeparator" w:id="0">
    <w:p w:rsidR="005F4222" w:rsidRDefault="005F422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40"/>
    </w:tblGrid>
    <w:tr w:rsidR="005F4222" w:rsidRPr="00637200" w:rsidTr="005F4222">
      <w:trPr>
        <w:trHeight w:val="990"/>
      </w:trPr>
      <w:tc>
        <w:tcPr>
          <w:tcW w:w="1340" w:type="dxa"/>
          <w:vAlign w:val="center"/>
        </w:tcPr>
        <w:p w:rsidR="005F4222" w:rsidRPr="00637200" w:rsidRDefault="005F4222" w:rsidP="00637200">
          <w:pPr>
            <w:pStyle w:val="Kopfzeile"/>
          </w:pPr>
        </w:p>
      </w:tc>
    </w:tr>
  </w:tbl>
  <w:p w:rsidR="000172E5" w:rsidRPr="00311D4F" w:rsidRDefault="005F4222" w:rsidP="00311D4F">
    <w:pPr>
      <w:pStyle w:val="KeinLeerraum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EA612D4" wp14:editId="542D2B2E">
          <wp:simplePos x="0" y="0"/>
          <wp:positionH relativeFrom="page">
            <wp:posOffset>907607</wp:posOffset>
          </wp:positionH>
          <wp:positionV relativeFrom="page">
            <wp:posOffset>219710</wp:posOffset>
          </wp:positionV>
          <wp:extent cx="6097905" cy="899795"/>
          <wp:effectExtent l="0" t="0" r="0" b="0"/>
          <wp:wrapNone/>
          <wp:docPr id="11" name="Grafik 11" descr="Logo: Förderprogramm &quot;Integration durch Qualifizierung (IQ)&quot;&#10;&#10;www.netzwerk-iq.de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: Förderprogramm &quot;Integration durch Qualifizierung (IQ)&quot;&#10;&#10;www.netzwerk-iq.de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790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59" w:rsidRDefault="00356D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5p91jBVWYhGdhLKsscSg6wHSG6SaUzyzzPjvXaarkxZ+RiUR2XThfW1oK/gZb/LG46c4frnXJa4mmbf7Rrs7UA==" w:salt="jJu2GPrgefyQJDoKAtuME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222"/>
    <w:rsid w:val="000172E5"/>
    <w:rsid w:val="00052382"/>
    <w:rsid w:val="000641C0"/>
    <w:rsid w:val="0006568A"/>
    <w:rsid w:val="00076F0F"/>
    <w:rsid w:val="00084253"/>
    <w:rsid w:val="000D1F49"/>
    <w:rsid w:val="001727CA"/>
    <w:rsid w:val="001800AB"/>
    <w:rsid w:val="002C56E6"/>
    <w:rsid w:val="00306998"/>
    <w:rsid w:val="00311D4F"/>
    <w:rsid w:val="0034390E"/>
    <w:rsid w:val="00344849"/>
    <w:rsid w:val="00356D59"/>
    <w:rsid w:val="00361E11"/>
    <w:rsid w:val="003769BA"/>
    <w:rsid w:val="00390A21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4222"/>
    <w:rsid w:val="005F7990"/>
    <w:rsid w:val="006145D8"/>
    <w:rsid w:val="00632683"/>
    <w:rsid w:val="00637200"/>
    <w:rsid w:val="0063739C"/>
    <w:rsid w:val="006523B1"/>
    <w:rsid w:val="007147D7"/>
    <w:rsid w:val="00770F25"/>
    <w:rsid w:val="007A35A8"/>
    <w:rsid w:val="007B0A85"/>
    <w:rsid w:val="007C6A52"/>
    <w:rsid w:val="0082043E"/>
    <w:rsid w:val="00846B76"/>
    <w:rsid w:val="0086797B"/>
    <w:rsid w:val="008C632A"/>
    <w:rsid w:val="008E203A"/>
    <w:rsid w:val="0091229C"/>
    <w:rsid w:val="00940E73"/>
    <w:rsid w:val="00946CD5"/>
    <w:rsid w:val="0098597D"/>
    <w:rsid w:val="009F619A"/>
    <w:rsid w:val="009F6DDE"/>
    <w:rsid w:val="00A370A8"/>
    <w:rsid w:val="00A912A2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4EB9"/>
    <w:rsid w:val="00DC71EC"/>
    <w:rsid w:val="00E61C09"/>
    <w:rsid w:val="00EB3B58"/>
    <w:rsid w:val="00EC7359"/>
    <w:rsid w:val="00EE3054"/>
    <w:rsid w:val="00F00606"/>
    <w:rsid w:val="00F01256"/>
    <w:rsid w:val="00F6615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edagogik@ibs-thueringen.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mailto:paedagogik@ibs-thueringen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.friedemann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DA8C4B08E4C97B863B648D36E96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6AA234-F17E-49AB-AD4C-8858476E6C01}"/>
      </w:docPartPr>
      <w:docPartBody>
        <w:p w:rsidR="00000000" w:rsidRDefault="00340D0B">
          <w:pPr>
            <w:pStyle w:val="78CDA8C4B08E4C97B863B648D36E9653"/>
          </w:pPr>
          <w:r w:rsidRPr="00637200">
            <w:rPr>
              <w:lang w:bidi="de-DE"/>
            </w:rPr>
            <w:t>Telefon mobil</w:t>
          </w:r>
        </w:p>
      </w:docPartBody>
    </w:docPart>
    <w:docPart>
      <w:docPartPr>
        <w:name w:val="3FA990F8FFBD40688C8F9DCE75CEB1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DD8D4F-24D2-45EC-9534-98D6097A71A6}"/>
      </w:docPartPr>
      <w:docPartBody>
        <w:p w:rsidR="00000000" w:rsidRDefault="00340D0B">
          <w:pPr>
            <w:pStyle w:val="3FA990F8FFBD40688C8F9DCE75CEB129"/>
          </w:pPr>
          <w:r w:rsidRPr="00637200">
            <w:rPr>
              <w:lang w:bidi="de-DE"/>
            </w:rPr>
            <w:t>E-Mail-Adresse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1711B8-F411-4B1B-93F3-82C6094EDC07}"/>
      </w:docPartPr>
      <w:docPartBody>
        <w:p w:rsidR="00000000" w:rsidRDefault="00340D0B">
          <w:r w:rsidRPr="00F53D7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D0B"/>
    <w:rsid w:val="0034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E86FDB852C75459BB1126B50213F001C">
    <w:name w:val="E86FDB852C75459BB1126B50213F001C"/>
  </w:style>
  <w:style w:type="paragraph" w:customStyle="1" w:styleId="CABEA3BCBB434885A3CD10EBC4C53AF0">
    <w:name w:val="CABEA3BCBB434885A3CD10EBC4C53AF0"/>
  </w:style>
  <w:style w:type="paragraph" w:customStyle="1" w:styleId="6EE5E732EB1447F0B0E4626937273BE4">
    <w:name w:val="6EE5E732EB1447F0B0E4626937273BE4"/>
  </w:style>
  <w:style w:type="paragraph" w:customStyle="1" w:styleId="78CDA8C4B08E4C97B863B648D36E9653">
    <w:name w:val="78CDA8C4B08E4C97B863B648D36E9653"/>
  </w:style>
  <w:style w:type="paragraph" w:customStyle="1" w:styleId="14C1343062524D8D992854BFF57D801E">
    <w:name w:val="14C1343062524D8D992854BFF57D801E"/>
  </w:style>
  <w:style w:type="paragraph" w:customStyle="1" w:styleId="3FA990F8FFBD40688C8F9DCE75CEB129">
    <w:name w:val="3FA990F8FFBD40688C8F9DCE75CEB129"/>
  </w:style>
  <w:style w:type="paragraph" w:customStyle="1" w:styleId="C892C5FBF9C5425282850D52E0443811">
    <w:name w:val="C892C5FBF9C5425282850D52E0443811"/>
  </w:style>
  <w:style w:type="paragraph" w:customStyle="1" w:styleId="D082147C72DB4FE0965230A1880724E0">
    <w:name w:val="D082147C72DB4FE0965230A1880724E0"/>
  </w:style>
  <w:style w:type="paragraph" w:customStyle="1" w:styleId="B093C956BFE34AD1BEF4F08F19FFA211">
    <w:name w:val="B093C956BFE34AD1BEF4F08F19FFA211"/>
  </w:style>
  <w:style w:type="paragraph" w:customStyle="1" w:styleId="25C033E5057A483BBF939D7EE815D04A">
    <w:name w:val="25C033E5057A483BBF939D7EE815D04A"/>
  </w:style>
  <w:style w:type="paragraph" w:customStyle="1" w:styleId="61AC6014133B40E6A6AFA996548BE042">
    <w:name w:val="61AC6014133B40E6A6AFA996548BE042"/>
  </w:style>
  <w:style w:type="paragraph" w:customStyle="1" w:styleId="9397E3134F2C47D6B9E8188EC8F56198">
    <w:name w:val="9397E3134F2C47D6B9E8188EC8F56198"/>
  </w:style>
  <w:style w:type="paragraph" w:customStyle="1" w:styleId="CEFFB997F0C74AC288C890BDC08FCEA3">
    <w:name w:val="CEFFB997F0C74AC288C890BDC08FCEA3"/>
  </w:style>
  <w:style w:type="paragraph" w:customStyle="1" w:styleId="B5CAD58737314160BF7FB4187238F941">
    <w:name w:val="B5CAD58737314160BF7FB4187238F941"/>
    <w:rsid w:val="00340D0B"/>
  </w:style>
  <w:style w:type="paragraph" w:customStyle="1" w:styleId="B88B1AC7B8034CB1957FE0FB20692ABF">
    <w:name w:val="B88B1AC7B8034CB1957FE0FB20692ABF"/>
    <w:rsid w:val="00340D0B"/>
  </w:style>
  <w:style w:type="paragraph" w:customStyle="1" w:styleId="58349BB0E1D74CDC85AD14CC0B5E90C7">
    <w:name w:val="58349BB0E1D74CDC85AD14CC0B5E90C7"/>
    <w:rsid w:val="00340D0B"/>
  </w:style>
  <w:style w:type="paragraph" w:customStyle="1" w:styleId="8FABCACE74434E2E91F8511537460A5B">
    <w:name w:val="8FABCACE74434E2E91F8511537460A5B"/>
    <w:rsid w:val="00340D0B"/>
  </w:style>
  <w:style w:type="character" w:styleId="Platzhaltertext">
    <w:name w:val="Placeholder Text"/>
    <w:basedOn w:val="Absatz-Standardschriftart"/>
    <w:uiPriority w:val="99"/>
    <w:semiHidden/>
    <w:rsid w:val="00340D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163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2023-09-28T08:03:00Z</dcterms:created>
  <dcterms:modified xsi:type="dcterms:W3CDTF">2023-09-28T08:03:00Z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